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136" w:rsidRPr="00DF40A4" w:rsidRDefault="00CA7136" w:rsidP="00DF40A4">
      <w:pPr>
        <w:tabs>
          <w:tab w:val="left" w:pos="1843"/>
          <w:tab w:val="left" w:pos="3402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b/>
          <w:color w:val="000000" w:themeColor="text1"/>
        </w:rPr>
        <w:t>Personalien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A7136" w:rsidRPr="009A4390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651"/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Name</w:t>
            </w:r>
          </w:p>
          <w:p w:rsidR="009A4390" w:rsidRPr="009A4390" w:rsidRDefault="009A4390" w:rsidP="009A4390">
            <w:pPr>
              <w:tabs>
                <w:tab w:val="left" w:pos="1560"/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Vorname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Geburtsdatum</w:t>
            </w:r>
          </w:p>
          <w:p w:rsidR="009A4390" w:rsidRPr="00DF40A4" w:rsidRDefault="009A4390" w:rsidP="009A4390">
            <w:pPr>
              <w:tabs>
                <w:tab w:val="left" w:pos="1560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AHV-Nr.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Heimatort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Nationalität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Strasse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PLZ / Ort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Telefon P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Telefon G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Telefon M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9A4390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14"/>
              </w:rPr>
              <w:t>E-Mail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Eintrittsjahr Feuerwehr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C28E0" w:rsidRDefault="00CC28E0" w:rsidP="00CC28E0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Übertritt aus anderer Feuerwehr (welche</w:t>
            </w:r>
            <w:r w:rsidR="00DF40A4" w:rsidRPr="00DF40A4">
              <w:rPr>
                <w:rFonts w:ascii="Arial" w:hAnsi="Arial" w:cs="Arial"/>
                <w:color w:val="808080" w:themeColor="background1" w:themeShade="80"/>
                <w:sz w:val="14"/>
              </w:rPr>
              <w:t>?)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C67259" w:rsidRPr="00DF40A4" w:rsidRDefault="00DF40A4" w:rsidP="00DF40A4">
      <w:pPr>
        <w:tabs>
          <w:tab w:val="left" w:pos="1843"/>
          <w:tab w:val="left" w:pos="3969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b/>
          <w:color w:val="595959" w:themeColor="text1" w:themeTint="A6"/>
        </w:rPr>
        <w:br/>
      </w:r>
      <w:r w:rsidR="00C67259" w:rsidRPr="00DF40A4">
        <w:rPr>
          <w:rFonts w:ascii="Arial" w:hAnsi="Arial" w:cs="Arial"/>
          <w:b/>
          <w:color w:val="000000" w:themeColor="text1"/>
        </w:rPr>
        <w:t>Bankverbindung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Bank</w:t>
            </w:r>
          </w:p>
          <w:p w:rsidR="009A4390" w:rsidRPr="00DF40A4" w:rsidRDefault="009A4390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bookmarkStart w:id="1" w:name="_GoBack"/>
            <w:bookmarkEnd w:id="1"/>
            <w:r w:rsidR="003B5E9E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 </w:t>
            </w:r>
            <w:r w:rsidR="003B5E9E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 </w:t>
            </w:r>
            <w:r w:rsidR="003B5E9E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 </w:t>
            </w:r>
            <w:r w:rsidR="003B5E9E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 </w:t>
            </w:r>
            <w:r w:rsidR="003B5E9E"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Clearing-Nr.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Strasse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PLZ / Ort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Bankkonto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IBAN-Nr.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675F17" w:rsidRPr="00DF40A4" w:rsidTr="0070319F">
        <w:trPr>
          <w:trHeight w:val="454"/>
        </w:trPr>
        <w:tc>
          <w:tcPr>
            <w:tcW w:w="9212" w:type="dxa"/>
            <w:gridSpan w:val="2"/>
          </w:tcPr>
          <w:p w:rsidR="00675F17" w:rsidRDefault="00675F17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Postkonto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C67259" w:rsidRPr="00DF40A4" w:rsidRDefault="00DF40A4" w:rsidP="00DF40A4">
      <w:pPr>
        <w:tabs>
          <w:tab w:val="left" w:pos="1843"/>
          <w:tab w:val="left" w:pos="3969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b/>
          <w:color w:val="595959" w:themeColor="text1" w:themeTint="A6"/>
        </w:rPr>
        <w:br/>
      </w:r>
      <w:r w:rsidR="00C67259" w:rsidRPr="00DF40A4">
        <w:rPr>
          <w:rFonts w:ascii="Arial" w:hAnsi="Arial" w:cs="Arial"/>
          <w:b/>
          <w:color w:val="000000" w:themeColor="text1"/>
        </w:rPr>
        <w:t>Berufliches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Gelernter Beruf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Beruf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Stellung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Abteilung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Arbeitgeber</w:t>
            </w:r>
          </w:p>
          <w:p w:rsidR="009A4390" w:rsidRPr="009A4390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Postfach</w:t>
            </w:r>
          </w:p>
          <w:p w:rsidR="009A4390" w:rsidRPr="009A4390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CA7136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Strasse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PLZ / Ort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A7136" w:rsidRPr="00DF40A4" w:rsidTr="00CC28E0">
        <w:trPr>
          <w:trHeight w:val="454"/>
        </w:trPr>
        <w:tc>
          <w:tcPr>
            <w:tcW w:w="4606" w:type="dxa"/>
          </w:tcPr>
          <w:p w:rsidR="00CA7136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Telefon</w:t>
            </w:r>
          </w:p>
          <w:p w:rsidR="009A4390" w:rsidRPr="00DF40A4" w:rsidRDefault="009A4390" w:rsidP="009A4390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A7136" w:rsidRDefault="00CA7136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Fax</w:t>
            </w:r>
          </w:p>
          <w:p w:rsidR="009A4390" w:rsidRPr="00DF40A4" w:rsidRDefault="009A4390" w:rsidP="009A4390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CA7136" w:rsidRPr="00DF40A4" w:rsidRDefault="00DF40A4" w:rsidP="00DF40A4">
      <w:pPr>
        <w:tabs>
          <w:tab w:val="left" w:pos="1843"/>
          <w:tab w:val="left" w:pos="3969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color w:val="595959" w:themeColor="text1" w:themeTint="A6"/>
        </w:rPr>
        <w:br/>
      </w:r>
      <w:r w:rsidR="00CC28E0" w:rsidRPr="00DF40A4">
        <w:rPr>
          <w:rFonts w:ascii="Arial" w:hAnsi="Arial" w:cs="Arial"/>
          <w:b/>
          <w:color w:val="000000" w:themeColor="text1"/>
        </w:rPr>
        <w:t>Kfz Ausweise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212"/>
      </w:tblGrid>
      <w:tr w:rsidR="00CC28E0" w:rsidRPr="00DF40A4" w:rsidTr="00CC28E0">
        <w:trPr>
          <w:trHeight w:val="454"/>
        </w:trPr>
        <w:tc>
          <w:tcPr>
            <w:tcW w:w="9212" w:type="dxa"/>
          </w:tcPr>
          <w:p w:rsidR="00CC28E0" w:rsidRPr="00DF40A4" w:rsidRDefault="009A4390" w:rsidP="00CA7136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bookmarkEnd w:id="2"/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A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A1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B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B1/</w:t>
            </w:r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 w:rsidR="003B5E9E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BE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C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C1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C1E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CE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D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D1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D1E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DE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F / </w: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</w:r>
            <w:r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CC28E0" w:rsidRPr="00DF40A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>G</w:t>
            </w:r>
          </w:p>
        </w:tc>
      </w:tr>
      <w:tr w:rsidR="00CC28E0" w:rsidRPr="00DF40A4" w:rsidTr="00CC28E0">
        <w:trPr>
          <w:trHeight w:val="454"/>
        </w:trPr>
        <w:tc>
          <w:tcPr>
            <w:tcW w:w="9212" w:type="dxa"/>
          </w:tcPr>
          <w:p w:rsidR="00CC28E0" w:rsidRDefault="00CC28E0" w:rsidP="00CC28E0">
            <w:pPr>
              <w:tabs>
                <w:tab w:val="left" w:pos="1843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Weitere Ausweise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CC28E0" w:rsidRPr="00DF40A4" w:rsidRDefault="00DF40A4" w:rsidP="00DF40A4">
      <w:pPr>
        <w:tabs>
          <w:tab w:val="left" w:pos="1843"/>
          <w:tab w:val="left" w:pos="3969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color w:val="595959" w:themeColor="text1" w:themeTint="A6"/>
        </w:rPr>
        <w:br/>
      </w:r>
      <w:r w:rsidR="00CC28E0" w:rsidRPr="00DF40A4">
        <w:rPr>
          <w:rFonts w:ascii="Arial" w:hAnsi="Arial" w:cs="Arial"/>
          <w:b/>
          <w:color w:val="000000" w:themeColor="text1"/>
        </w:rPr>
        <w:t>Militär / Zivilschutz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C28E0" w:rsidRPr="00DF40A4" w:rsidTr="00CC28E0">
        <w:trPr>
          <w:trHeight w:val="454"/>
        </w:trPr>
        <w:tc>
          <w:tcPr>
            <w:tcW w:w="4606" w:type="dxa"/>
          </w:tcPr>
          <w:p w:rsidR="00CC28E0" w:rsidRDefault="00CC28E0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Einteilung Militär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C28E0" w:rsidRDefault="00CC28E0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Grad im Militär</w:t>
            </w:r>
          </w:p>
          <w:p w:rsidR="003B5E9E" w:rsidRPr="00DF40A4" w:rsidRDefault="003B5E9E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CC28E0" w:rsidRPr="00DF40A4" w:rsidTr="00CC28E0">
        <w:trPr>
          <w:trHeight w:val="454"/>
        </w:trPr>
        <w:tc>
          <w:tcPr>
            <w:tcW w:w="4606" w:type="dxa"/>
          </w:tcPr>
          <w:p w:rsidR="00CC28E0" w:rsidRDefault="00CC28E0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Einteilung Zivilschutz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CC28E0" w:rsidRDefault="00CC28E0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Grad im Zivilschutz</w:t>
            </w:r>
          </w:p>
          <w:p w:rsidR="003B5E9E" w:rsidRPr="00DF40A4" w:rsidRDefault="003B5E9E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DF40A4" w:rsidRPr="00DF40A4" w:rsidRDefault="00DF40A4" w:rsidP="00DF40A4">
      <w:pPr>
        <w:tabs>
          <w:tab w:val="left" w:pos="1843"/>
          <w:tab w:val="left" w:pos="3969"/>
        </w:tabs>
        <w:spacing w:after="80" w:line="240" w:lineRule="auto"/>
        <w:rPr>
          <w:rFonts w:ascii="Arial" w:hAnsi="Arial" w:cs="Arial"/>
          <w:b/>
          <w:color w:val="000000" w:themeColor="text1"/>
        </w:rPr>
      </w:pPr>
      <w:r w:rsidRPr="00DF40A4">
        <w:rPr>
          <w:rFonts w:ascii="Arial" w:hAnsi="Arial" w:cs="Arial"/>
          <w:b/>
          <w:color w:val="595959" w:themeColor="text1" w:themeTint="A6"/>
        </w:rPr>
        <w:br/>
      </w:r>
      <w:r w:rsidRPr="00DF40A4">
        <w:rPr>
          <w:rFonts w:ascii="Arial" w:hAnsi="Arial" w:cs="Arial"/>
          <w:b/>
          <w:color w:val="000000" w:themeColor="text1"/>
        </w:rPr>
        <w:t>Durch Kdt. auszufüllen</w:t>
      </w:r>
    </w:p>
    <w:tbl>
      <w:tblPr>
        <w:tblStyle w:val="Tabellenraster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F40A4" w:rsidRPr="00DF40A4" w:rsidTr="00DF40A4">
        <w:trPr>
          <w:trHeight w:val="454"/>
        </w:trPr>
        <w:tc>
          <w:tcPr>
            <w:tcW w:w="4606" w:type="dxa"/>
          </w:tcPr>
          <w:p w:rsidR="00DF40A4" w:rsidRDefault="00DF40A4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Eintritt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DF40A4" w:rsidRDefault="00DF40A4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Einteilung Det. / Zug</w:t>
            </w:r>
          </w:p>
          <w:p w:rsidR="003B5E9E" w:rsidRPr="00DF40A4" w:rsidRDefault="003B5E9E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DF40A4" w:rsidRPr="00DF40A4" w:rsidTr="00DF40A4">
        <w:trPr>
          <w:trHeight w:val="454"/>
        </w:trPr>
        <w:tc>
          <w:tcPr>
            <w:tcW w:w="9212" w:type="dxa"/>
            <w:gridSpan w:val="2"/>
          </w:tcPr>
          <w:p w:rsidR="00DF40A4" w:rsidRDefault="00DF40A4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Funktion(en)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  <w:tr w:rsidR="00DF40A4" w:rsidRPr="00DF40A4" w:rsidTr="00DF40A4">
        <w:trPr>
          <w:trHeight w:val="454"/>
        </w:trPr>
        <w:tc>
          <w:tcPr>
            <w:tcW w:w="4606" w:type="dxa"/>
          </w:tcPr>
          <w:p w:rsidR="00DF40A4" w:rsidRDefault="00DF40A4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Alarmgruppe</w:t>
            </w:r>
          </w:p>
          <w:p w:rsidR="003B5E9E" w:rsidRPr="00DF40A4" w:rsidRDefault="003B5E9E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  <w:tc>
          <w:tcPr>
            <w:tcW w:w="4606" w:type="dxa"/>
          </w:tcPr>
          <w:p w:rsidR="00DF40A4" w:rsidRDefault="00DF40A4" w:rsidP="003B5E9E">
            <w:pPr>
              <w:tabs>
                <w:tab w:val="left" w:pos="1560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 w:rsidRPr="00DF40A4"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  <w:t>Frühere Dienstleistung</w:t>
            </w:r>
          </w:p>
          <w:p w:rsidR="003B5E9E" w:rsidRPr="00DF40A4" w:rsidRDefault="003B5E9E" w:rsidP="003B5E9E">
            <w:pPr>
              <w:tabs>
                <w:tab w:val="left" w:pos="1348"/>
                <w:tab w:val="left" w:pos="3402"/>
              </w:tabs>
              <w:rPr>
                <w:rFonts w:ascii="Arial" w:hAnsi="Arial" w:cs="Arial"/>
                <w:color w:val="808080" w:themeColor="background1" w:themeShade="80"/>
                <w:sz w:val="14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tab/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color w:val="808080" w:themeColor="background1" w:themeShade="80"/>
                <w:sz w:val="24"/>
                <w:szCs w:val="24"/>
              </w:rPr>
              <w:t> </w:t>
            </w:r>
            <w:r>
              <w:rPr>
                <w:rFonts w:ascii="Arial" w:hAnsi="Arial" w:cs="Arial"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tc>
      </w:tr>
    </w:tbl>
    <w:p w:rsidR="00C67259" w:rsidRPr="00DF40A4" w:rsidRDefault="00C67259" w:rsidP="003B5E9E">
      <w:pPr>
        <w:tabs>
          <w:tab w:val="left" w:pos="1843"/>
          <w:tab w:val="left" w:pos="3969"/>
        </w:tabs>
        <w:rPr>
          <w:rFonts w:ascii="Arial" w:hAnsi="Arial" w:cs="Arial"/>
          <w:color w:val="595959" w:themeColor="text1" w:themeTint="A6"/>
        </w:rPr>
      </w:pPr>
    </w:p>
    <w:sectPr w:rsidR="00C67259" w:rsidRPr="00DF40A4" w:rsidSect="003B5E9E">
      <w:headerReference w:type="default" r:id="rId8"/>
      <w:footerReference w:type="default" r:id="rId9"/>
      <w:pgSz w:w="11906" w:h="16838"/>
      <w:pgMar w:top="1522" w:right="1133" w:bottom="993" w:left="1417" w:header="426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208" w:rsidRDefault="00D07208" w:rsidP="00C67259">
      <w:pPr>
        <w:spacing w:after="0" w:line="240" w:lineRule="auto"/>
      </w:pPr>
      <w:r>
        <w:separator/>
      </w:r>
    </w:p>
  </w:endnote>
  <w:endnote w:type="continuationSeparator" w:id="0">
    <w:p w:rsidR="00D07208" w:rsidRDefault="00D07208" w:rsidP="00C67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0A4" w:rsidRPr="00CC28E0" w:rsidRDefault="00DF40A4">
    <w:pPr>
      <w:pStyle w:val="Fuzeile"/>
      <w:rPr>
        <w:rFonts w:ascii="Arial" w:hAnsi="Arial" w:cs="Arial"/>
        <w:sz w:val="14"/>
        <w:szCs w:val="14"/>
      </w:rPr>
    </w:pPr>
    <w:r w:rsidRPr="00CC28E0">
      <w:rPr>
        <w:rFonts w:ascii="Arial" w:hAnsi="Arial" w:cs="Arial"/>
        <w:b/>
        <w:sz w:val="14"/>
        <w:szCs w:val="14"/>
      </w:rPr>
      <w:t>Feuerwehr der Gemeinde Arth</w:t>
    </w:r>
    <w:r w:rsidRPr="00CC28E0">
      <w:rPr>
        <w:rFonts w:ascii="Arial" w:hAnsi="Arial" w:cs="Arial"/>
        <w:sz w:val="14"/>
        <w:szCs w:val="14"/>
      </w:rPr>
      <w:tab/>
      <w:t>www.feuerwehr-arth.ch</w:t>
    </w:r>
    <w:r w:rsidRPr="00CC28E0">
      <w:rPr>
        <w:rFonts w:ascii="Arial" w:hAnsi="Arial" w:cs="Arial"/>
        <w:sz w:val="14"/>
        <w:szCs w:val="14"/>
      </w:rPr>
      <w:tab/>
      <w:t>Tel. +41 (0)41 855 40 30</w:t>
    </w:r>
  </w:p>
  <w:p w:rsidR="00DF40A4" w:rsidRPr="00CC28E0" w:rsidRDefault="00DF40A4">
    <w:pPr>
      <w:pStyle w:val="Fuzeile"/>
      <w:rPr>
        <w:rFonts w:ascii="Arial" w:hAnsi="Arial" w:cs="Arial"/>
        <w:sz w:val="14"/>
        <w:szCs w:val="14"/>
      </w:rPr>
    </w:pPr>
    <w:r w:rsidRPr="00CC28E0">
      <w:rPr>
        <w:rFonts w:ascii="Arial" w:hAnsi="Arial" w:cs="Arial"/>
        <w:sz w:val="14"/>
        <w:szCs w:val="14"/>
      </w:rPr>
      <w:t>Gotthardstrasse 75</w:t>
    </w:r>
    <w:r w:rsidRPr="00CC28E0">
      <w:rPr>
        <w:rFonts w:ascii="Arial" w:hAnsi="Arial" w:cs="Arial"/>
        <w:sz w:val="14"/>
        <w:szCs w:val="14"/>
      </w:rPr>
      <w:tab/>
    </w:r>
    <w:r w:rsidRPr="00CC28E0">
      <w:rPr>
        <w:rFonts w:ascii="Arial" w:hAnsi="Arial" w:cs="Arial"/>
        <w:sz w:val="14"/>
        <w:szCs w:val="14"/>
      </w:rPr>
      <w:tab/>
      <w:t>Fax +41 (0)41 855 16 88</w:t>
    </w:r>
  </w:p>
  <w:p w:rsidR="00DF40A4" w:rsidRPr="00CC28E0" w:rsidRDefault="00DF40A4">
    <w:pPr>
      <w:pStyle w:val="Fuzeile"/>
      <w:rPr>
        <w:rFonts w:ascii="Arial" w:hAnsi="Arial" w:cs="Arial"/>
        <w:sz w:val="14"/>
        <w:szCs w:val="14"/>
      </w:rPr>
    </w:pPr>
    <w:r w:rsidRPr="00CC28E0">
      <w:rPr>
        <w:rFonts w:ascii="Arial" w:hAnsi="Arial" w:cs="Arial"/>
        <w:sz w:val="14"/>
        <w:szCs w:val="14"/>
      </w:rPr>
      <w:t xml:space="preserve">6414 </w:t>
    </w:r>
    <w:proofErr w:type="spellStart"/>
    <w:r w:rsidRPr="00CC28E0">
      <w:rPr>
        <w:rFonts w:ascii="Arial" w:hAnsi="Arial" w:cs="Arial"/>
        <w:sz w:val="14"/>
        <w:szCs w:val="14"/>
      </w:rPr>
      <w:t>Oberarth</w:t>
    </w:r>
    <w:proofErr w:type="spellEnd"/>
    <w:r w:rsidRPr="00CC28E0">
      <w:rPr>
        <w:rFonts w:ascii="Arial" w:hAnsi="Arial" w:cs="Arial"/>
        <w:sz w:val="14"/>
        <w:szCs w:val="14"/>
      </w:rPr>
      <w:tab/>
    </w:r>
    <w:r w:rsidRPr="00CC28E0">
      <w:rPr>
        <w:rFonts w:ascii="Arial" w:hAnsi="Arial" w:cs="Arial"/>
        <w:sz w:val="14"/>
        <w:szCs w:val="14"/>
      </w:rPr>
      <w:tab/>
      <w:t>info@feuerwehr-arth.ch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208" w:rsidRDefault="00D07208" w:rsidP="00C67259">
      <w:pPr>
        <w:spacing w:after="0" w:line="240" w:lineRule="auto"/>
      </w:pPr>
      <w:r>
        <w:separator/>
      </w:r>
    </w:p>
  </w:footnote>
  <w:footnote w:type="continuationSeparator" w:id="0">
    <w:p w:rsidR="00D07208" w:rsidRDefault="00D07208" w:rsidP="00C67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0A4" w:rsidRPr="0098497B" w:rsidRDefault="00DF40A4" w:rsidP="0098497B">
    <w:pPr>
      <w:pStyle w:val="Kopfzeile"/>
      <w:tabs>
        <w:tab w:val="clear" w:pos="9072"/>
        <w:tab w:val="right" w:pos="9356"/>
      </w:tabs>
      <w:rPr>
        <w:rFonts w:ascii="Tahoma" w:hAnsi="Tahoma" w:cs="Tahoma"/>
      </w:rPr>
    </w:pPr>
    <w:r w:rsidRPr="0098497B">
      <w:rPr>
        <w:rFonts w:ascii="Tahoma" w:hAnsi="Tahoma" w:cs="Tahoma"/>
        <w:b/>
        <w:sz w:val="32"/>
        <w:szCs w:val="32"/>
      </w:rPr>
      <w:t>Personalblatt</w:t>
    </w:r>
    <w:r w:rsidR="0098497B">
      <w:rPr>
        <w:rFonts w:ascii="Tahoma" w:hAnsi="Tahoma" w:cs="Tahoma"/>
        <w:b/>
        <w:sz w:val="44"/>
      </w:rPr>
      <w:tab/>
    </w:r>
    <w:r w:rsidR="0098497B">
      <w:rPr>
        <w:rFonts w:ascii="Tahoma" w:hAnsi="Tahoma" w:cs="Tahoma"/>
        <w:b/>
        <w:sz w:val="44"/>
      </w:rPr>
      <w:tab/>
    </w:r>
    <w:r w:rsidR="0098497B" w:rsidRPr="0098497B">
      <w:rPr>
        <w:rFonts w:ascii="Tahoma" w:hAnsi="Tahoma" w:cs="Tahoma"/>
        <w:noProof/>
        <w:lang w:eastAsia="de-CH"/>
      </w:rPr>
      <w:drawing>
        <wp:inline distT="0" distB="0" distL="0" distR="0" wp14:anchorId="328CB8D9" wp14:editId="5B9C3998">
          <wp:extent cx="1915795" cy="501650"/>
          <wp:effectExtent l="0" t="0" r="825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195" b="35754"/>
                  <a:stretch/>
                </pic:blipFill>
                <pic:spPr bwMode="auto">
                  <a:xfrm>
                    <a:off x="0" y="0"/>
                    <a:ext cx="1915795" cy="501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98497B">
      <w:rPr>
        <w:rFonts w:ascii="Tahoma" w:hAnsi="Tahoma" w:cs="Tahoma"/>
      </w:rPr>
      <w:tab/>
    </w:r>
    <w:r w:rsidRPr="0098497B">
      <w:rPr>
        <w:rFonts w:ascii="Tahoma" w:hAnsi="Tahoma" w:cs="Tahom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rTITmmKF6Qr+tXul8vNm03O2HIU=" w:salt="cxS80yw+a64hFOYu+XuAi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59"/>
    <w:rsid w:val="000977FA"/>
    <w:rsid w:val="00193F18"/>
    <w:rsid w:val="003B5E9E"/>
    <w:rsid w:val="00675F17"/>
    <w:rsid w:val="0098497B"/>
    <w:rsid w:val="009A4390"/>
    <w:rsid w:val="00C67259"/>
    <w:rsid w:val="00CA7136"/>
    <w:rsid w:val="00CC28E0"/>
    <w:rsid w:val="00D07208"/>
    <w:rsid w:val="00D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7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725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6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67259"/>
  </w:style>
  <w:style w:type="paragraph" w:styleId="Fuzeile">
    <w:name w:val="footer"/>
    <w:basedOn w:val="Standard"/>
    <w:link w:val="FuzeileZchn"/>
    <w:uiPriority w:val="99"/>
    <w:unhideWhenUsed/>
    <w:rsid w:val="00C6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67259"/>
  </w:style>
  <w:style w:type="table" w:styleId="Tabellenraster">
    <w:name w:val="Table Grid"/>
    <w:basedOn w:val="NormaleTabelle"/>
    <w:uiPriority w:val="59"/>
    <w:rsid w:val="00CA7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C28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7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725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6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67259"/>
  </w:style>
  <w:style w:type="paragraph" w:styleId="Fuzeile">
    <w:name w:val="footer"/>
    <w:basedOn w:val="Standard"/>
    <w:link w:val="FuzeileZchn"/>
    <w:uiPriority w:val="99"/>
    <w:unhideWhenUsed/>
    <w:rsid w:val="00C67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67259"/>
  </w:style>
  <w:style w:type="table" w:styleId="Tabellenraster">
    <w:name w:val="Table Grid"/>
    <w:basedOn w:val="NormaleTabelle"/>
    <w:uiPriority w:val="59"/>
    <w:rsid w:val="00CA7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C28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D1D26-EB83-47B1-9730-83F5CEBE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Personalien.dotx</Template>
  <TotalTime>0</TotalTime>
  <Pages>1</Pages>
  <Words>251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Lodur</dc:creator>
  <cp:lastModifiedBy>Lodur</cp:lastModifiedBy>
  <cp:revision>2</cp:revision>
  <cp:lastPrinted>2014-01-12T16:44:00Z</cp:lastPrinted>
  <dcterms:created xsi:type="dcterms:W3CDTF">2015-12-10T05:53:00Z</dcterms:created>
  <dcterms:modified xsi:type="dcterms:W3CDTF">2015-12-10T05:53:00Z</dcterms:modified>
</cp:coreProperties>
</file>